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2A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</w:p>
    <w:p w:rsidR="001A452A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WIELKI CZWARTEK</w:t>
      </w:r>
    </w:p>
    <w:p w:rsidR="001A452A" w:rsidRPr="00C841FD" w:rsidRDefault="001A452A" w:rsidP="00AE6224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>SPOWIEDŹ</w:t>
      </w:r>
      <w:r>
        <w:rPr>
          <w:rFonts w:ascii="Times New Roman" w:hAnsi="Times New Roman"/>
          <w:sz w:val="24"/>
          <w:szCs w:val="40"/>
          <w:u w:val="single"/>
        </w:rPr>
        <w:t xml:space="preserve"> po wieczornej liturgii</w:t>
      </w:r>
    </w:p>
    <w:p w:rsidR="001A452A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ŚWIĘTA WIECZERZY PAŃSKIEJ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>
        <w:rPr>
          <w:rFonts w:ascii="Times New Roman" w:hAnsi="Times New Roman"/>
          <w:sz w:val="24"/>
          <w:szCs w:val="40"/>
        </w:rPr>
        <w:t>godz. 19</w:t>
      </w:r>
      <w:r w:rsidRPr="00AE6224">
        <w:rPr>
          <w:rFonts w:ascii="Times New Roman" w:hAnsi="Times New Roman"/>
          <w:sz w:val="24"/>
          <w:szCs w:val="40"/>
        </w:rPr>
        <w:t>.00</w:t>
      </w:r>
    </w:p>
    <w:p w:rsidR="001A452A" w:rsidRPr="00C841FD" w:rsidRDefault="001A452A" w:rsidP="00AE6224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CIEMNICY DO GODZ. 21.00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A452A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WIELKI PIĄTEK</w:t>
      </w:r>
    </w:p>
    <w:p w:rsidR="001A452A" w:rsidRPr="00C841FD" w:rsidRDefault="001A452A" w:rsidP="00C841FD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 xml:space="preserve">SPOWIEDŹ </w:t>
      </w:r>
      <w:r>
        <w:rPr>
          <w:rFonts w:ascii="Times New Roman" w:hAnsi="Times New Roman"/>
          <w:sz w:val="24"/>
          <w:szCs w:val="40"/>
          <w:u w:val="single"/>
        </w:rPr>
        <w:t>od godz.13.00 – 15.00 oraz po wieczornej liturgii</w:t>
      </w:r>
    </w:p>
    <w:p w:rsidR="001A452A" w:rsidRPr="00C841FD" w:rsidRDefault="001A452A" w:rsidP="00C841FD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CIEMNICY OD GODZ. 13.00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Droga Krzyżowa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>
        <w:rPr>
          <w:rFonts w:ascii="Times New Roman" w:hAnsi="Times New Roman"/>
          <w:sz w:val="24"/>
          <w:szCs w:val="40"/>
        </w:rPr>
        <w:t>godz. 15</w:t>
      </w:r>
      <w:r w:rsidRPr="00AE6224">
        <w:rPr>
          <w:rFonts w:ascii="Times New Roman" w:hAnsi="Times New Roman"/>
          <w:sz w:val="24"/>
          <w:szCs w:val="40"/>
        </w:rPr>
        <w:t>.00</w:t>
      </w:r>
    </w:p>
    <w:p w:rsidR="001A452A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Liturgia z Adoracją Krzyża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>
        <w:rPr>
          <w:rFonts w:ascii="Times New Roman" w:hAnsi="Times New Roman"/>
          <w:sz w:val="24"/>
          <w:szCs w:val="40"/>
        </w:rPr>
        <w:t>godz. 19</w:t>
      </w:r>
      <w:r w:rsidRPr="00AE6224">
        <w:rPr>
          <w:rFonts w:ascii="Times New Roman" w:hAnsi="Times New Roman"/>
          <w:sz w:val="24"/>
          <w:szCs w:val="40"/>
        </w:rPr>
        <w:t>.00</w:t>
      </w:r>
    </w:p>
    <w:p w:rsidR="001A452A" w:rsidRPr="00C841FD" w:rsidRDefault="001A452A" w:rsidP="00C841FD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GROBIE PAŃSKIM DO GODZ. 21.00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A452A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WIELKA SOBOTA</w:t>
      </w:r>
    </w:p>
    <w:p w:rsidR="001A452A" w:rsidRPr="00C841FD" w:rsidRDefault="001A452A" w:rsidP="00C841FD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 xml:space="preserve">SPOWIEDŹ OD GODZ. </w:t>
      </w:r>
      <w:r>
        <w:rPr>
          <w:rFonts w:ascii="Times New Roman" w:hAnsi="Times New Roman"/>
          <w:sz w:val="24"/>
          <w:szCs w:val="40"/>
          <w:u w:val="single"/>
        </w:rPr>
        <w:t>12.30 – 13.30 oraz po wieczornej liturgii</w:t>
      </w:r>
    </w:p>
    <w:p w:rsidR="001A452A" w:rsidRPr="00AE6224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GROBIE PAŃSKIM OD GODZ. 12.00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sz w:val="24"/>
          <w:szCs w:val="40"/>
        </w:rPr>
        <w:t>poświęcenie pokarmów</w:t>
      </w:r>
      <w:r>
        <w:rPr>
          <w:rFonts w:ascii="Times New Roman" w:hAnsi="Times New Roman"/>
          <w:sz w:val="24"/>
          <w:szCs w:val="40"/>
        </w:rPr>
        <w:t>, godz. 12.00</w:t>
      </w:r>
    </w:p>
    <w:p w:rsidR="001A452A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MSZA ŚWIĘTA</w:t>
      </w:r>
      <w:r w:rsidRPr="00AE6224">
        <w:rPr>
          <w:rFonts w:ascii="Times New Roman" w:hAnsi="Times New Roman"/>
          <w:i/>
          <w:sz w:val="24"/>
          <w:szCs w:val="40"/>
        </w:rPr>
        <w:t xml:space="preserve"> WIGILII PASCHALNEJ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>
        <w:rPr>
          <w:rFonts w:ascii="Times New Roman" w:hAnsi="Times New Roman"/>
          <w:sz w:val="24"/>
          <w:szCs w:val="40"/>
        </w:rPr>
        <w:t>godz. 19</w:t>
      </w:r>
      <w:r w:rsidRPr="00AE6224">
        <w:rPr>
          <w:rFonts w:ascii="Times New Roman" w:hAnsi="Times New Roman"/>
          <w:sz w:val="24"/>
          <w:szCs w:val="40"/>
        </w:rPr>
        <w:t>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A452A" w:rsidRPr="00AE6224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NIEDZIELA WIELKANOCNA</w:t>
      </w:r>
    </w:p>
    <w:p w:rsidR="001A452A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</w:t>
      </w:r>
      <w:r>
        <w:rPr>
          <w:rFonts w:ascii="Times New Roman" w:hAnsi="Times New Roman"/>
          <w:i/>
          <w:sz w:val="24"/>
          <w:szCs w:val="40"/>
        </w:rPr>
        <w:t>Ę</w:t>
      </w:r>
      <w:r w:rsidRPr="00AE6224">
        <w:rPr>
          <w:rFonts w:ascii="Times New Roman" w:hAnsi="Times New Roman"/>
          <w:i/>
          <w:sz w:val="24"/>
          <w:szCs w:val="40"/>
        </w:rPr>
        <w:t>TA REZUREKCYJNA Z PROCESJĄ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>
        <w:rPr>
          <w:rFonts w:ascii="Times New Roman" w:hAnsi="Times New Roman"/>
          <w:sz w:val="24"/>
          <w:szCs w:val="40"/>
        </w:rPr>
        <w:t>godz. 6</w:t>
      </w:r>
      <w:r w:rsidRPr="00AE6224">
        <w:rPr>
          <w:rFonts w:ascii="Times New Roman" w:hAnsi="Times New Roman"/>
          <w:sz w:val="24"/>
          <w:szCs w:val="40"/>
        </w:rPr>
        <w:t>.00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A452A" w:rsidRPr="00AE6224" w:rsidRDefault="001A452A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PONIEDZIAŁEK WIELKANOCNY</w:t>
      </w:r>
    </w:p>
    <w:p w:rsidR="001A452A" w:rsidRPr="00AE6224" w:rsidRDefault="001A452A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ŚWIĘTA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9.30</w:t>
      </w:r>
    </w:p>
    <w:sectPr w:rsidR="001A452A" w:rsidRPr="00AE6224" w:rsidSect="00D3780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52A" w:rsidRDefault="001A452A" w:rsidP="00AE6224">
      <w:pPr>
        <w:spacing w:after="0" w:line="240" w:lineRule="auto"/>
      </w:pPr>
      <w:r>
        <w:separator/>
      </w:r>
    </w:p>
  </w:endnote>
  <w:endnote w:type="continuationSeparator" w:id="0">
    <w:p w:rsidR="001A452A" w:rsidRDefault="001A452A" w:rsidP="00AE6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2A" w:rsidRPr="00C841FD" w:rsidRDefault="001A452A" w:rsidP="00C841FD">
    <w:pPr>
      <w:pStyle w:val="Footer"/>
      <w:jc w:val="center"/>
      <w:rPr>
        <w:rFonts w:ascii="Times New Roman" w:hAnsi="Times New Roman"/>
        <w:i/>
        <w:sz w:val="56"/>
      </w:rPr>
    </w:pPr>
    <w:r w:rsidRPr="00C841FD">
      <w:rPr>
        <w:rFonts w:ascii="Times New Roman" w:hAnsi="Times New Roman"/>
        <w:i/>
        <w:sz w:val="56"/>
      </w:rPr>
      <w:t>SKORZYSTAJ ZE SPOWIEDZI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52A" w:rsidRDefault="001A452A" w:rsidP="00AE6224">
      <w:pPr>
        <w:spacing w:after="0" w:line="240" w:lineRule="auto"/>
      </w:pPr>
      <w:r>
        <w:separator/>
      </w:r>
    </w:p>
  </w:footnote>
  <w:footnote w:type="continuationSeparator" w:id="0">
    <w:p w:rsidR="001A452A" w:rsidRDefault="001A452A" w:rsidP="00AE6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2A" w:rsidRPr="001E0FFA" w:rsidRDefault="001A452A" w:rsidP="00C841FD">
    <w:pPr>
      <w:pStyle w:val="Header"/>
      <w:jc w:val="center"/>
      <w:rPr>
        <w:rFonts w:ascii="Times New Roman" w:hAnsi="Times New Roman"/>
        <w:b/>
        <w:sz w:val="24"/>
      </w:rPr>
    </w:pPr>
    <w:r w:rsidRPr="001E0FFA">
      <w:rPr>
        <w:rFonts w:ascii="Times New Roman" w:hAnsi="Times New Roman"/>
        <w:b/>
        <w:sz w:val="24"/>
      </w:rPr>
      <w:t>K O Ś C I Ó Ł   Ś W I Ę T E G O   A N D R Z E J A   B O B O L I   W   S Ą D O W I 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224"/>
    <w:rsid w:val="0008643B"/>
    <w:rsid w:val="000F39CD"/>
    <w:rsid w:val="001A452A"/>
    <w:rsid w:val="001D3C4D"/>
    <w:rsid w:val="001E0FFA"/>
    <w:rsid w:val="001F7AF2"/>
    <w:rsid w:val="002267F5"/>
    <w:rsid w:val="002A2C50"/>
    <w:rsid w:val="002F0C3D"/>
    <w:rsid w:val="00391749"/>
    <w:rsid w:val="003E47B4"/>
    <w:rsid w:val="004906CB"/>
    <w:rsid w:val="0059368D"/>
    <w:rsid w:val="005D617B"/>
    <w:rsid w:val="00677312"/>
    <w:rsid w:val="00696FD8"/>
    <w:rsid w:val="006B18D0"/>
    <w:rsid w:val="006C3CB3"/>
    <w:rsid w:val="0078534C"/>
    <w:rsid w:val="007970BF"/>
    <w:rsid w:val="007C2049"/>
    <w:rsid w:val="00940490"/>
    <w:rsid w:val="00A10941"/>
    <w:rsid w:val="00A6246D"/>
    <w:rsid w:val="00AB180B"/>
    <w:rsid w:val="00AE6224"/>
    <w:rsid w:val="00B66D56"/>
    <w:rsid w:val="00C841FD"/>
    <w:rsid w:val="00D37805"/>
    <w:rsid w:val="00DB3B88"/>
    <w:rsid w:val="00DE29E6"/>
    <w:rsid w:val="00E01441"/>
    <w:rsid w:val="00E70C58"/>
    <w:rsid w:val="00F458BF"/>
    <w:rsid w:val="00F6572C"/>
    <w:rsid w:val="00FD4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80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22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E6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22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108</Words>
  <Characters>653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WIELKI CZWARTEK</dc:title>
  <dc:subject/>
  <dc:creator>Michał Mikołajczak</dc:creator>
  <cp:keywords/>
  <dc:description/>
  <cp:lastModifiedBy>FT</cp:lastModifiedBy>
  <cp:revision>2</cp:revision>
  <dcterms:created xsi:type="dcterms:W3CDTF">2014-04-12T20:53:00Z</dcterms:created>
  <dcterms:modified xsi:type="dcterms:W3CDTF">2014-04-12T20:53:00Z</dcterms:modified>
</cp:coreProperties>
</file>