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02" w:rsidRDefault="00192002" w:rsidP="00AE6224">
      <w:pPr>
        <w:jc w:val="center"/>
        <w:rPr>
          <w:rFonts w:ascii="Times New Roman" w:hAnsi="Times New Roman"/>
          <w:b/>
          <w:sz w:val="32"/>
          <w:szCs w:val="40"/>
        </w:rPr>
      </w:pPr>
    </w:p>
    <w:p w:rsidR="00192002" w:rsidRDefault="00192002" w:rsidP="00AE6224">
      <w:pPr>
        <w:jc w:val="center"/>
        <w:rPr>
          <w:rFonts w:ascii="Times New Roman" w:hAnsi="Times New Roman"/>
          <w:b/>
          <w:sz w:val="32"/>
          <w:szCs w:val="40"/>
        </w:rPr>
      </w:pPr>
      <w:r w:rsidRPr="00AE6224">
        <w:rPr>
          <w:rFonts w:ascii="Times New Roman" w:hAnsi="Times New Roman"/>
          <w:b/>
          <w:sz w:val="32"/>
          <w:szCs w:val="40"/>
        </w:rPr>
        <w:t>WIELKI CZWARTEK</w:t>
      </w:r>
    </w:p>
    <w:p w:rsidR="00192002" w:rsidRPr="00C841FD" w:rsidRDefault="00192002" w:rsidP="00AE6224">
      <w:pPr>
        <w:jc w:val="center"/>
        <w:rPr>
          <w:rFonts w:ascii="Times New Roman" w:hAnsi="Times New Roman"/>
          <w:sz w:val="24"/>
          <w:szCs w:val="40"/>
          <w:u w:val="single"/>
        </w:rPr>
      </w:pPr>
      <w:r w:rsidRPr="00C841FD">
        <w:rPr>
          <w:rFonts w:ascii="Times New Roman" w:hAnsi="Times New Roman"/>
          <w:sz w:val="24"/>
          <w:szCs w:val="40"/>
          <w:u w:val="single"/>
        </w:rPr>
        <w:t>SPOWIEDŹ OD GODZ. 16.00</w:t>
      </w:r>
    </w:p>
    <w:p w:rsidR="00192002" w:rsidRDefault="00192002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i/>
          <w:sz w:val="24"/>
          <w:szCs w:val="40"/>
        </w:rPr>
        <w:t>MSZA ŚWIĘTA WIECZERZY PAŃSKIEJ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 w:rsidRPr="00AE6224">
        <w:rPr>
          <w:rFonts w:ascii="Times New Roman" w:hAnsi="Times New Roman"/>
          <w:sz w:val="24"/>
          <w:szCs w:val="40"/>
        </w:rPr>
        <w:t>godz. 17.00</w:t>
      </w:r>
    </w:p>
    <w:p w:rsidR="00192002" w:rsidRPr="00C841FD" w:rsidRDefault="00192002" w:rsidP="00AE6224">
      <w:pPr>
        <w:jc w:val="center"/>
        <w:rPr>
          <w:rFonts w:ascii="Times New Roman" w:hAnsi="Times New Roman"/>
          <w:i/>
          <w:sz w:val="24"/>
          <w:szCs w:val="40"/>
        </w:rPr>
      </w:pPr>
      <w:r>
        <w:rPr>
          <w:rFonts w:ascii="Times New Roman" w:hAnsi="Times New Roman"/>
          <w:i/>
          <w:sz w:val="24"/>
          <w:szCs w:val="40"/>
        </w:rPr>
        <w:t>ADORACJA NAJŚWIĘTSZEGO SAKRAMENTU W CIEMNICY DO GODZ. 21.00</w:t>
      </w:r>
    </w:p>
    <w:p w:rsidR="00192002" w:rsidRPr="00AE6224" w:rsidRDefault="00192002" w:rsidP="00AE6224">
      <w:pPr>
        <w:jc w:val="center"/>
        <w:rPr>
          <w:rFonts w:ascii="Times New Roman" w:hAnsi="Times New Roman"/>
          <w:sz w:val="24"/>
          <w:szCs w:val="40"/>
        </w:rPr>
      </w:pPr>
    </w:p>
    <w:p w:rsidR="00192002" w:rsidRDefault="00192002" w:rsidP="00AE6224">
      <w:pPr>
        <w:jc w:val="center"/>
        <w:rPr>
          <w:rFonts w:ascii="Times New Roman" w:hAnsi="Times New Roman"/>
          <w:b/>
          <w:sz w:val="32"/>
          <w:szCs w:val="40"/>
        </w:rPr>
      </w:pPr>
      <w:r w:rsidRPr="00AE6224">
        <w:rPr>
          <w:rFonts w:ascii="Times New Roman" w:hAnsi="Times New Roman"/>
          <w:b/>
          <w:sz w:val="32"/>
          <w:szCs w:val="40"/>
        </w:rPr>
        <w:t>WIELKI PIĄTEK</w:t>
      </w:r>
    </w:p>
    <w:p w:rsidR="00192002" w:rsidRPr="00C841FD" w:rsidRDefault="00192002" w:rsidP="00C841FD">
      <w:pPr>
        <w:jc w:val="center"/>
        <w:rPr>
          <w:rFonts w:ascii="Times New Roman" w:hAnsi="Times New Roman"/>
          <w:sz w:val="24"/>
          <w:szCs w:val="40"/>
          <w:u w:val="single"/>
        </w:rPr>
      </w:pPr>
      <w:r w:rsidRPr="00C841FD">
        <w:rPr>
          <w:rFonts w:ascii="Times New Roman" w:hAnsi="Times New Roman"/>
          <w:sz w:val="24"/>
          <w:szCs w:val="40"/>
          <w:u w:val="single"/>
        </w:rPr>
        <w:t>SPOWIEDŹ OD GODZ. 16.00</w:t>
      </w:r>
    </w:p>
    <w:p w:rsidR="00192002" w:rsidRPr="00C841FD" w:rsidRDefault="00192002" w:rsidP="00C841FD">
      <w:pPr>
        <w:jc w:val="center"/>
        <w:rPr>
          <w:rFonts w:ascii="Times New Roman" w:hAnsi="Times New Roman"/>
          <w:i/>
          <w:sz w:val="24"/>
          <w:szCs w:val="40"/>
        </w:rPr>
      </w:pPr>
      <w:r>
        <w:rPr>
          <w:rFonts w:ascii="Times New Roman" w:hAnsi="Times New Roman"/>
          <w:i/>
          <w:sz w:val="24"/>
          <w:szCs w:val="40"/>
        </w:rPr>
        <w:t>ADORACJA NAJŚWIĘTSZEGO SAKRAMENTU W CIEMNICY OD GODZ. 14.00</w:t>
      </w:r>
    </w:p>
    <w:p w:rsidR="00192002" w:rsidRPr="00AE6224" w:rsidRDefault="00192002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i/>
          <w:sz w:val="24"/>
          <w:szCs w:val="40"/>
        </w:rPr>
        <w:t>Droga Krzyżowa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 w:rsidRPr="00AE6224">
        <w:rPr>
          <w:rFonts w:ascii="Times New Roman" w:hAnsi="Times New Roman"/>
          <w:sz w:val="24"/>
          <w:szCs w:val="40"/>
        </w:rPr>
        <w:t>godz. 16.00</w:t>
      </w:r>
    </w:p>
    <w:p w:rsidR="00192002" w:rsidRDefault="00192002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i/>
          <w:sz w:val="24"/>
          <w:szCs w:val="40"/>
        </w:rPr>
        <w:t>Liturgia z Adoracją Krzyża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 w:rsidRPr="00AE6224">
        <w:rPr>
          <w:rFonts w:ascii="Times New Roman" w:hAnsi="Times New Roman"/>
          <w:sz w:val="24"/>
          <w:szCs w:val="40"/>
        </w:rPr>
        <w:t>godz. 17.00</w:t>
      </w:r>
    </w:p>
    <w:p w:rsidR="00192002" w:rsidRPr="00C841FD" w:rsidRDefault="00192002" w:rsidP="00C841FD">
      <w:pPr>
        <w:jc w:val="center"/>
        <w:rPr>
          <w:rFonts w:ascii="Times New Roman" w:hAnsi="Times New Roman"/>
          <w:i/>
          <w:sz w:val="24"/>
          <w:szCs w:val="40"/>
        </w:rPr>
      </w:pPr>
      <w:r>
        <w:rPr>
          <w:rFonts w:ascii="Times New Roman" w:hAnsi="Times New Roman"/>
          <w:i/>
          <w:sz w:val="24"/>
          <w:szCs w:val="40"/>
        </w:rPr>
        <w:t>ADORACJA NAJŚWIĘTSZEGO SAKRAMENTU W GROBIE PAŃSKIM DO GODZ. 21.00</w:t>
      </w:r>
    </w:p>
    <w:p w:rsidR="00192002" w:rsidRPr="00AE6224" w:rsidRDefault="00192002" w:rsidP="00AE6224">
      <w:pPr>
        <w:jc w:val="center"/>
        <w:rPr>
          <w:rFonts w:ascii="Times New Roman" w:hAnsi="Times New Roman"/>
          <w:sz w:val="24"/>
          <w:szCs w:val="40"/>
        </w:rPr>
      </w:pPr>
    </w:p>
    <w:p w:rsidR="00192002" w:rsidRDefault="00192002" w:rsidP="00AE6224">
      <w:pPr>
        <w:jc w:val="center"/>
        <w:rPr>
          <w:rFonts w:ascii="Times New Roman" w:hAnsi="Times New Roman"/>
          <w:b/>
          <w:sz w:val="32"/>
          <w:szCs w:val="40"/>
        </w:rPr>
      </w:pPr>
      <w:r w:rsidRPr="00AE6224">
        <w:rPr>
          <w:rFonts w:ascii="Times New Roman" w:hAnsi="Times New Roman"/>
          <w:b/>
          <w:sz w:val="32"/>
          <w:szCs w:val="40"/>
        </w:rPr>
        <w:t>WIELKA SOBOTA</w:t>
      </w:r>
    </w:p>
    <w:p w:rsidR="00192002" w:rsidRPr="00C841FD" w:rsidRDefault="00192002" w:rsidP="00C841FD">
      <w:pPr>
        <w:jc w:val="center"/>
        <w:rPr>
          <w:rFonts w:ascii="Times New Roman" w:hAnsi="Times New Roman"/>
          <w:sz w:val="24"/>
          <w:szCs w:val="40"/>
          <w:u w:val="single"/>
        </w:rPr>
      </w:pPr>
      <w:r w:rsidRPr="00C841FD">
        <w:rPr>
          <w:rFonts w:ascii="Times New Roman" w:hAnsi="Times New Roman"/>
          <w:sz w:val="24"/>
          <w:szCs w:val="40"/>
          <w:u w:val="single"/>
        </w:rPr>
        <w:t xml:space="preserve">SPOWIEDŹ OD GODZ. </w:t>
      </w:r>
      <w:r>
        <w:rPr>
          <w:rFonts w:ascii="Times New Roman" w:hAnsi="Times New Roman"/>
          <w:sz w:val="24"/>
          <w:szCs w:val="40"/>
          <w:u w:val="single"/>
        </w:rPr>
        <w:t>10.30 – 11.30</w:t>
      </w:r>
    </w:p>
    <w:p w:rsidR="00192002" w:rsidRPr="00AE6224" w:rsidRDefault="00192002" w:rsidP="00AE6224">
      <w:pPr>
        <w:jc w:val="center"/>
        <w:rPr>
          <w:rFonts w:ascii="Times New Roman" w:hAnsi="Times New Roman"/>
          <w:b/>
          <w:sz w:val="32"/>
          <w:szCs w:val="40"/>
        </w:rPr>
      </w:pPr>
      <w:r>
        <w:rPr>
          <w:rFonts w:ascii="Times New Roman" w:hAnsi="Times New Roman"/>
          <w:i/>
          <w:sz w:val="24"/>
          <w:szCs w:val="40"/>
        </w:rPr>
        <w:t>ADORACJA NAJŚWIĘTSZEGO SAKRAMENTU W GROBIE PAŃSKIM OD GODZ. 9.00</w:t>
      </w:r>
    </w:p>
    <w:p w:rsidR="00192002" w:rsidRPr="00AE6224" w:rsidRDefault="00192002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sz w:val="24"/>
          <w:szCs w:val="40"/>
        </w:rPr>
        <w:t>poświęcenie pokarmów</w:t>
      </w:r>
    </w:p>
    <w:p w:rsidR="00192002" w:rsidRPr="00AE6224" w:rsidRDefault="00192002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sz w:val="24"/>
          <w:szCs w:val="40"/>
        </w:rPr>
        <w:t>Ziemomyśl B</w:t>
      </w:r>
      <w:r>
        <w:rPr>
          <w:rFonts w:ascii="Times New Roman" w:hAnsi="Times New Roman"/>
          <w:sz w:val="24"/>
          <w:szCs w:val="40"/>
        </w:rPr>
        <w:t xml:space="preserve">, </w:t>
      </w:r>
      <w:r w:rsidRPr="00AE6224">
        <w:rPr>
          <w:rFonts w:ascii="Times New Roman" w:hAnsi="Times New Roman"/>
          <w:sz w:val="24"/>
          <w:szCs w:val="40"/>
        </w:rPr>
        <w:t>godz. 9.</w:t>
      </w:r>
      <w:r>
        <w:rPr>
          <w:rFonts w:ascii="Times New Roman" w:hAnsi="Times New Roman"/>
          <w:sz w:val="24"/>
          <w:szCs w:val="40"/>
        </w:rPr>
        <w:t>3</w:t>
      </w:r>
      <w:r w:rsidRPr="00AE6224">
        <w:rPr>
          <w:rFonts w:ascii="Times New Roman" w:hAnsi="Times New Roman"/>
          <w:sz w:val="24"/>
          <w:szCs w:val="40"/>
        </w:rPr>
        <w:t>0</w:t>
      </w:r>
    </w:p>
    <w:p w:rsidR="00192002" w:rsidRPr="00AE6224" w:rsidRDefault="00192002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sz w:val="24"/>
          <w:szCs w:val="40"/>
        </w:rPr>
        <w:t>Ziemomyśl A</w:t>
      </w:r>
      <w:r>
        <w:rPr>
          <w:rFonts w:ascii="Times New Roman" w:hAnsi="Times New Roman"/>
          <w:sz w:val="24"/>
          <w:szCs w:val="40"/>
        </w:rPr>
        <w:t xml:space="preserve">, </w:t>
      </w:r>
      <w:r w:rsidRPr="00AE6224">
        <w:rPr>
          <w:rFonts w:ascii="Times New Roman" w:hAnsi="Times New Roman"/>
          <w:sz w:val="24"/>
          <w:szCs w:val="40"/>
        </w:rPr>
        <w:t>godz. 10.00</w:t>
      </w:r>
    </w:p>
    <w:p w:rsidR="00192002" w:rsidRDefault="00192002" w:rsidP="00AE6224">
      <w:pPr>
        <w:jc w:val="center"/>
        <w:rPr>
          <w:rFonts w:ascii="Times New Roman" w:hAnsi="Times New Roman"/>
          <w:sz w:val="24"/>
          <w:szCs w:val="40"/>
        </w:rPr>
      </w:pPr>
      <w:r>
        <w:rPr>
          <w:rFonts w:ascii="Times New Roman" w:hAnsi="Times New Roman"/>
          <w:i/>
          <w:sz w:val="24"/>
          <w:szCs w:val="40"/>
        </w:rPr>
        <w:t>MSZA ŚWIĘTA</w:t>
      </w:r>
      <w:r w:rsidRPr="00AE6224">
        <w:rPr>
          <w:rFonts w:ascii="Times New Roman" w:hAnsi="Times New Roman"/>
          <w:i/>
          <w:sz w:val="24"/>
          <w:szCs w:val="40"/>
        </w:rPr>
        <w:t xml:space="preserve"> WIGILII PASCHALNEJ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 w:rsidRPr="00AE6224">
        <w:rPr>
          <w:rFonts w:ascii="Times New Roman" w:hAnsi="Times New Roman"/>
          <w:sz w:val="24"/>
          <w:szCs w:val="40"/>
        </w:rPr>
        <w:t>godz. 17.00</w:t>
      </w:r>
    </w:p>
    <w:p w:rsidR="00192002" w:rsidRPr="00AE6224" w:rsidRDefault="00192002" w:rsidP="00AE6224">
      <w:pPr>
        <w:jc w:val="center"/>
        <w:rPr>
          <w:rFonts w:ascii="Times New Roman" w:hAnsi="Times New Roman"/>
          <w:sz w:val="24"/>
          <w:szCs w:val="40"/>
        </w:rPr>
      </w:pPr>
    </w:p>
    <w:p w:rsidR="00192002" w:rsidRPr="00AE6224" w:rsidRDefault="00192002" w:rsidP="00AE6224">
      <w:pPr>
        <w:jc w:val="center"/>
        <w:rPr>
          <w:rFonts w:ascii="Times New Roman" w:hAnsi="Times New Roman"/>
          <w:b/>
          <w:sz w:val="32"/>
          <w:szCs w:val="40"/>
        </w:rPr>
      </w:pPr>
      <w:r w:rsidRPr="00AE6224">
        <w:rPr>
          <w:rFonts w:ascii="Times New Roman" w:hAnsi="Times New Roman"/>
          <w:b/>
          <w:sz w:val="32"/>
          <w:szCs w:val="40"/>
        </w:rPr>
        <w:t>NIEDZIELA WIELKANOCNA</w:t>
      </w:r>
    </w:p>
    <w:p w:rsidR="00192002" w:rsidRDefault="00192002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i/>
          <w:sz w:val="24"/>
          <w:szCs w:val="40"/>
        </w:rPr>
        <w:t>MSZA ŚWI</w:t>
      </w:r>
      <w:r>
        <w:rPr>
          <w:rFonts w:ascii="Times New Roman" w:hAnsi="Times New Roman"/>
          <w:i/>
          <w:sz w:val="24"/>
          <w:szCs w:val="40"/>
        </w:rPr>
        <w:t>Ę</w:t>
      </w:r>
      <w:r w:rsidRPr="00AE6224">
        <w:rPr>
          <w:rFonts w:ascii="Times New Roman" w:hAnsi="Times New Roman"/>
          <w:i/>
          <w:sz w:val="24"/>
          <w:szCs w:val="40"/>
        </w:rPr>
        <w:t>TA REZUREKCYJNA Z PROCESJĄ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 w:rsidRPr="00AE6224">
        <w:rPr>
          <w:rFonts w:ascii="Times New Roman" w:hAnsi="Times New Roman"/>
          <w:sz w:val="24"/>
          <w:szCs w:val="40"/>
        </w:rPr>
        <w:t>godz. 8.00</w:t>
      </w:r>
    </w:p>
    <w:p w:rsidR="00192002" w:rsidRPr="00AE6224" w:rsidRDefault="00192002" w:rsidP="00AE6224">
      <w:pPr>
        <w:jc w:val="center"/>
        <w:rPr>
          <w:rFonts w:ascii="Times New Roman" w:hAnsi="Times New Roman"/>
          <w:sz w:val="24"/>
          <w:szCs w:val="40"/>
        </w:rPr>
      </w:pPr>
    </w:p>
    <w:p w:rsidR="00192002" w:rsidRPr="00AE6224" w:rsidRDefault="00192002" w:rsidP="00AE6224">
      <w:pPr>
        <w:jc w:val="center"/>
        <w:rPr>
          <w:rFonts w:ascii="Times New Roman" w:hAnsi="Times New Roman"/>
          <w:b/>
          <w:sz w:val="32"/>
          <w:szCs w:val="40"/>
        </w:rPr>
      </w:pPr>
      <w:r w:rsidRPr="00AE6224">
        <w:rPr>
          <w:rFonts w:ascii="Times New Roman" w:hAnsi="Times New Roman"/>
          <w:b/>
          <w:sz w:val="32"/>
          <w:szCs w:val="40"/>
        </w:rPr>
        <w:t>PONIEDZIAŁEK WIELKANOCNY</w:t>
      </w:r>
    </w:p>
    <w:p w:rsidR="00192002" w:rsidRPr="00AE6224" w:rsidRDefault="00192002" w:rsidP="00AE6224">
      <w:pPr>
        <w:jc w:val="center"/>
        <w:rPr>
          <w:rFonts w:ascii="Times New Roman" w:hAnsi="Times New Roman"/>
          <w:sz w:val="24"/>
          <w:szCs w:val="40"/>
        </w:rPr>
      </w:pPr>
      <w:r w:rsidRPr="00AE6224">
        <w:rPr>
          <w:rFonts w:ascii="Times New Roman" w:hAnsi="Times New Roman"/>
          <w:i/>
          <w:sz w:val="24"/>
          <w:szCs w:val="40"/>
        </w:rPr>
        <w:t>MSZA ŚWIĘTA</w:t>
      </w:r>
      <w:r>
        <w:rPr>
          <w:rFonts w:ascii="Times New Roman" w:hAnsi="Times New Roman"/>
          <w:i/>
          <w:sz w:val="24"/>
          <w:szCs w:val="40"/>
        </w:rPr>
        <w:t xml:space="preserve">, </w:t>
      </w:r>
      <w:r w:rsidRPr="00AE6224">
        <w:rPr>
          <w:rFonts w:ascii="Times New Roman" w:hAnsi="Times New Roman"/>
          <w:sz w:val="24"/>
          <w:szCs w:val="40"/>
        </w:rPr>
        <w:t>godz. 9.30</w:t>
      </w:r>
    </w:p>
    <w:sectPr w:rsidR="00192002" w:rsidRPr="00AE6224" w:rsidSect="00D37805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002" w:rsidRDefault="00192002" w:rsidP="00AE6224">
      <w:pPr>
        <w:spacing w:after="0" w:line="240" w:lineRule="auto"/>
      </w:pPr>
      <w:r>
        <w:separator/>
      </w:r>
    </w:p>
  </w:endnote>
  <w:endnote w:type="continuationSeparator" w:id="0">
    <w:p w:rsidR="00192002" w:rsidRDefault="00192002" w:rsidP="00AE6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002" w:rsidRPr="00C841FD" w:rsidRDefault="00192002" w:rsidP="00C841FD">
    <w:pPr>
      <w:pStyle w:val="Footer"/>
      <w:jc w:val="center"/>
      <w:rPr>
        <w:rFonts w:ascii="Times New Roman" w:hAnsi="Times New Roman"/>
        <w:i/>
        <w:sz w:val="56"/>
      </w:rPr>
    </w:pPr>
    <w:r w:rsidRPr="00C841FD">
      <w:rPr>
        <w:rFonts w:ascii="Times New Roman" w:hAnsi="Times New Roman"/>
        <w:i/>
        <w:sz w:val="56"/>
      </w:rPr>
      <w:t>SKORZYSTAJ ZE SPOWIEDZI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002" w:rsidRDefault="00192002" w:rsidP="00AE6224">
      <w:pPr>
        <w:spacing w:after="0" w:line="240" w:lineRule="auto"/>
      </w:pPr>
      <w:r>
        <w:separator/>
      </w:r>
    </w:p>
  </w:footnote>
  <w:footnote w:type="continuationSeparator" w:id="0">
    <w:p w:rsidR="00192002" w:rsidRDefault="00192002" w:rsidP="00AE6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002" w:rsidRPr="00C841FD" w:rsidRDefault="00192002" w:rsidP="00C841FD">
    <w:pPr>
      <w:pStyle w:val="Header"/>
      <w:jc w:val="center"/>
      <w:rPr>
        <w:rFonts w:ascii="Times New Roman" w:hAnsi="Times New Roman"/>
        <w:b/>
        <w:sz w:val="28"/>
      </w:rPr>
    </w:pPr>
    <w:r w:rsidRPr="00C841FD">
      <w:rPr>
        <w:rFonts w:ascii="Times New Roman" w:hAnsi="Times New Roman"/>
        <w:b/>
        <w:sz w:val="28"/>
      </w:rPr>
      <w:t>K A P L I C A   Ś W I Ę T E G O   J Ó Z E F A   W   Z I E M O M Y Ś L 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6224"/>
    <w:rsid w:val="0008643B"/>
    <w:rsid w:val="000F39CD"/>
    <w:rsid w:val="00192002"/>
    <w:rsid w:val="001F7AF2"/>
    <w:rsid w:val="002A2C50"/>
    <w:rsid w:val="002F0C3D"/>
    <w:rsid w:val="00386376"/>
    <w:rsid w:val="00391749"/>
    <w:rsid w:val="003E47B4"/>
    <w:rsid w:val="004906CB"/>
    <w:rsid w:val="0059368D"/>
    <w:rsid w:val="00696FD8"/>
    <w:rsid w:val="006B18D0"/>
    <w:rsid w:val="006C3CB3"/>
    <w:rsid w:val="0078534C"/>
    <w:rsid w:val="007970BF"/>
    <w:rsid w:val="007C2049"/>
    <w:rsid w:val="00A6246D"/>
    <w:rsid w:val="00AB180B"/>
    <w:rsid w:val="00AC3B86"/>
    <w:rsid w:val="00AE6224"/>
    <w:rsid w:val="00C841FD"/>
    <w:rsid w:val="00CC47C5"/>
    <w:rsid w:val="00D37805"/>
    <w:rsid w:val="00D7578E"/>
    <w:rsid w:val="00D95CE7"/>
    <w:rsid w:val="00DA1B06"/>
    <w:rsid w:val="00DB3B88"/>
    <w:rsid w:val="00E01441"/>
    <w:rsid w:val="00E541A1"/>
    <w:rsid w:val="00E70C58"/>
    <w:rsid w:val="00F458BF"/>
    <w:rsid w:val="00F6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80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224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E6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22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103</Words>
  <Characters>622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WIELKI CZWARTEK</dc:title>
  <dc:subject/>
  <dc:creator>Michał Mikołajczak</dc:creator>
  <cp:keywords/>
  <dc:description/>
  <cp:lastModifiedBy>FT</cp:lastModifiedBy>
  <cp:revision>2</cp:revision>
  <dcterms:created xsi:type="dcterms:W3CDTF">2014-04-12T20:58:00Z</dcterms:created>
  <dcterms:modified xsi:type="dcterms:W3CDTF">2014-04-12T20:58:00Z</dcterms:modified>
</cp:coreProperties>
</file>