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0AF" w:rsidRDefault="007550AF">
      <w:pPr>
        <w:pStyle w:val="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- 24.11.2019 - Uroczystość Jezusa Chrystusa Króla Wszechświata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KOLEJARZE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+ KOLEJARZE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Janina i Roman OLSZEWSCY- kolejna rocznica śmierci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- 25.11.2019 r.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</w:t>
      </w:r>
      <w:r>
        <w:rPr>
          <w:rFonts w:ascii="Helvetica" w:hAnsi="Helvetica"/>
          <w:b/>
          <w:bCs/>
          <w:sz w:val="26"/>
          <w:szCs w:val="26"/>
          <w:u w:color="000000"/>
        </w:rPr>
        <w:t xml:space="preserve">.  </w:t>
      </w:r>
      <w:r>
        <w:rPr>
          <w:rFonts w:ascii="Helvetica" w:hAnsi="Helvetica"/>
          <w:sz w:val="26"/>
          <w:szCs w:val="26"/>
          <w:u w:color="000000"/>
        </w:rPr>
        <w:t>18.00 -  + + Bronisław, Andrzej, Władysława (f)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- 26.11.2019 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Józefa(f), Franciszek, Ryszard, Julian, Jan, Maria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27.11.2019 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Władysława (f) RAJMUND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- 28.11.2019 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Józef - 6 - rocznica śmierci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- 29.11.2019 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Czesława (f) SKIERKOWSKA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- 30.11.2019- Św. Andrzeja Ap, święto 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Katarzyna, Anna, Antoni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- 01.12.2019 - I Niedziela Adwentu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błogosławieństwo dla Anny i Józefa z okazji 40-lecia ślubu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Kazimierz IWANKO - 7 rocznica śmierci - int. od rodziny</w:t>
      </w: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Helvetica" w:hAnsi="Helvetica" w:cs="Helvetica"/>
          <w:sz w:val="26"/>
          <w:szCs w:val="26"/>
          <w:u w:color="000000"/>
        </w:rPr>
      </w:pPr>
    </w:p>
    <w:p w:rsidR="007550AF" w:rsidRDefault="007550AF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>
        <w:rPr>
          <w:rFonts w:ascii="Helvetica" w:hAnsi="Helvetica"/>
          <w:sz w:val="26"/>
          <w:szCs w:val="26"/>
          <w:u w:color="000000"/>
        </w:rPr>
        <w:t>godz. 18.00 - + + KOLEJARZE</w:t>
      </w:r>
    </w:p>
    <w:sectPr w:rsidR="007550AF" w:rsidSect="00A105F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0AF" w:rsidRDefault="007550AF" w:rsidP="00A105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7550AF" w:rsidRDefault="007550AF" w:rsidP="00A105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0AF" w:rsidRDefault="007550A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0AF" w:rsidRDefault="007550AF" w:rsidP="00A105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7550AF" w:rsidRDefault="007550AF" w:rsidP="00A105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0AF" w:rsidRDefault="007550A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5FC"/>
    <w:rsid w:val="006954BC"/>
    <w:rsid w:val="007550AF"/>
    <w:rsid w:val="00A105FC"/>
    <w:rsid w:val="00F56D77"/>
    <w:rsid w:val="00F84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5F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105FC"/>
    <w:rPr>
      <w:rFonts w:cs="Times New Roman"/>
      <w:u w:val="single"/>
    </w:rPr>
  </w:style>
  <w:style w:type="paragraph" w:customStyle="1" w:styleId="Tre">
    <w:name w:val="Treść"/>
    <w:uiPriority w:val="99"/>
    <w:rsid w:val="00A105F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Arial Unicode MS"/>
      <w:color w:val="000000"/>
    </w:rPr>
  </w:style>
  <w:style w:type="paragraph" w:customStyle="1" w:styleId="Domylne">
    <w:name w:val="Domyślne"/>
    <w:uiPriority w:val="99"/>
    <w:rsid w:val="00A105F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Helvetica Neue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130</Words>
  <Characters>786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INTENCJE MSZALNE</dc:title>
  <dc:subject/>
  <dc:creator/>
  <cp:keywords/>
  <dc:description/>
  <cp:lastModifiedBy>PRIV</cp:lastModifiedBy>
  <cp:revision>2</cp:revision>
  <dcterms:created xsi:type="dcterms:W3CDTF">2019-11-26T19:51:00Z</dcterms:created>
  <dcterms:modified xsi:type="dcterms:W3CDTF">2019-11-26T19:51:00Z</dcterms:modified>
</cp:coreProperties>
</file>